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4750" w:type="dxa"/>
        <w:jc w:val="center"/>
        <w:tblCellSpacing w:w="7" w:type="dxa"/>
        <w:tblBorders>
          <w:top w:val="single" w:sz="2" w:space="0" w:color="4F81BD" w:themeColor="accent1"/>
          <w:left w:val="single" w:sz="2" w:space="0" w:color="4F81BD" w:themeColor="accent1"/>
          <w:bottom w:val="single" w:sz="2" w:space="0" w:color="4F81BD" w:themeColor="accent1"/>
          <w:right w:val="single" w:sz="2" w:space="0" w:color="4F81BD" w:themeColor="accent1"/>
          <w:insideH w:val="single" w:sz="2" w:space="0" w:color="4F81BD" w:themeColor="accent1"/>
          <w:insideV w:val="single" w:sz="2" w:space="0" w:color="4F81BD" w:themeColor="accent1"/>
        </w:tblBorders>
        <w:tblLayout w:type="fixed"/>
        <w:tblCellMar>
          <w:top w:w="86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7195"/>
        <w:gridCol w:w="7555"/>
      </w:tblGrid>
      <w:tr w:rsidR="007A59DE" w:rsidRPr="0030296E" w14:paraId="40B1031D" w14:textId="77777777" w:rsidTr="00D366D0">
        <w:trPr>
          <w:trHeight w:hRule="exact" w:val="5214"/>
          <w:tblCellSpacing w:w="7" w:type="dxa"/>
          <w:jc w:val="center"/>
        </w:trPr>
        <w:tc>
          <w:tcPr>
            <w:tcW w:w="7174" w:type="dxa"/>
          </w:tcPr>
          <w:p w14:paraId="706FB0F9" w14:textId="114AE62C" w:rsidR="007A59DE" w:rsidRPr="0030296E" w:rsidRDefault="00BE520E" w:rsidP="00D87C53">
            <w:pPr>
              <w:pStyle w:val="Header"/>
              <w:tabs>
                <w:tab w:val="clear" w:pos="4680"/>
              </w:tabs>
              <w:ind w:right="30"/>
              <w:jc w:val="center"/>
              <w:rPr>
                <w:rFonts w:asciiTheme="minorHAnsi" w:hAnsiTheme="minorHAnsi"/>
                <w:color w:val="BFBFBF" w:themeColor="background1" w:themeShade="BF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noProof/>
                <w:color w:val="BFBFBF" w:themeColor="background1" w:themeShade="B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1" layoutInCell="1" allowOverlap="1" wp14:anchorId="51BDBC12" wp14:editId="43DCA082">
                      <wp:simplePos x="0" y="0"/>
                      <wp:positionH relativeFrom="column">
                        <wp:posOffset>168910</wp:posOffset>
                      </wp:positionH>
                      <wp:positionV relativeFrom="page">
                        <wp:posOffset>2973705</wp:posOffset>
                      </wp:positionV>
                      <wp:extent cx="4111625" cy="292100"/>
                      <wp:effectExtent l="0" t="0" r="3175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162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5FD241" w14:textId="068F7FC2" w:rsidR="00F2216C" w:rsidRPr="00697A3F" w:rsidRDefault="003E7109" w:rsidP="00F2216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Insert</w:t>
                                  </w:r>
                                  <w:r w:rsidR="00F2216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Property Address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Here</w:t>
                                  </w:r>
                                </w:p>
                                <w:p w14:paraId="05D22D74" w14:textId="070186C7" w:rsidR="00BE520E" w:rsidRPr="00697A3F" w:rsidRDefault="004E1A27" w:rsidP="00697A3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BDBC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13.3pt;margin-top:234.15pt;width:323.75pt;height:2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" fillcolor="white [3201]" stroked="f" strokeweight=".5pt">
                      <v:textbox>
                        <w:txbxContent>
                          <w:p w14:paraId="635FD241" w14:textId="068F7FC2" w:rsidR="00F2216C" w:rsidRPr="00697A3F" w:rsidRDefault="003E7109" w:rsidP="00F2216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Insert</w:t>
                            </w:r>
                            <w:r w:rsidR="00F2216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Property Address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Here</w:t>
                            </w:r>
                          </w:p>
                          <w:p w14:paraId="05D22D74" w14:textId="070186C7" w:rsidR="00BE520E" w:rsidRPr="00697A3F" w:rsidRDefault="004E1A27" w:rsidP="00697A3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 w:rsidR="002E570E" w:rsidRPr="0030296E">
              <w:rPr>
                <w:rFonts w:asciiTheme="minorHAnsi" w:hAnsiTheme="minorHAnsi"/>
                <w:b/>
                <w:bCs/>
                <w:noProof/>
                <w:color w:val="BFBFBF" w:themeColor="background1" w:themeShade="BF"/>
                <w:sz w:val="20"/>
                <w:szCs w:val="20"/>
              </w:rPr>
              <w:drawing>
                <wp:anchor distT="0" distB="0" distL="91440" distR="114300" simplePos="0" relativeHeight="251661312" behindDoc="0" locked="1" layoutInCell="1" allowOverlap="0" wp14:anchorId="1073DD21" wp14:editId="3690A3B0">
                  <wp:simplePos x="0" y="0"/>
                  <wp:positionH relativeFrom="margin">
                    <wp:posOffset>198755</wp:posOffset>
                  </wp:positionH>
                  <wp:positionV relativeFrom="margin">
                    <wp:posOffset>0</wp:posOffset>
                  </wp:positionV>
                  <wp:extent cx="4036695" cy="3026410"/>
                  <wp:effectExtent l="0" t="0" r="1905" b="2540"/>
                  <wp:wrapSquare wrapText="bothSides"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695" cy="302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34" w:type="dxa"/>
          </w:tcPr>
          <w:p w14:paraId="52C32F0E" w14:textId="327E4970" w:rsidR="00214A78" w:rsidRDefault="002257C4" w:rsidP="00C73081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F361FA" wp14:editId="7A131CE6">
                      <wp:simplePos x="0" y="0"/>
                      <wp:positionH relativeFrom="column">
                        <wp:posOffset>3005455</wp:posOffset>
                      </wp:positionH>
                      <wp:positionV relativeFrom="page">
                        <wp:posOffset>97155</wp:posOffset>
                      </wp:positionV>
                      <wp:extent cx="1438275" cy="295275"/>
                      <wp:effectExtent l="0" t="0" r="9525" b="952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7F203B" w14:textId="27A46302" w:rsidR="002257C4" w:rsidRPr="002257C4" w:rsidRDefault="002257C4" w:rsidP="00BE520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2257C4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w:t>Commission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361FA" id="Text Box 16" o:spid="_x0000_s1027" type="#_x0000_t202" style="position:absolute;margin-left:236.65pt;margin-top:7.65pt;width:113.25pt;height:23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" fillcolor="white [3201]" stroked="f" strokeweight=".5pt">
                      <v:textbox>
                        <w:txbxContent>
                          <w:p w14:paraId="4A7F203B" w14:textId="27A46302" w:rsidR="002257C4" w:rsidRPr="002257C4" w:rsidRDefault="002257C4" w:rsidP="00BE52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257C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Commission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14A78" w:rsidRPr="007F5F19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Price</w:t>
            </w:r>
            <w:r w:rsidR="00AC0D13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:  </w:t>
            </w:r>
          </w:p>
          <w:p w14:paraId="518A2AFF" w14:textId="62A50EB6" w:rsidR="00C73081" w:rsidRDefault="003E7109" w:rsidP="00C73081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Space </w:t>
            </w:r>
            <w:r w:rsidR="00892496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Size</w:t>
            </w:r>
            <w:r w:rsidR="00AC0D13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:  </w:t>
            </w:r>
          </w:p>
          <w:p w14:paraId="52CFE41B" w14:textId="7B8E512E" w:rsidR="003E7109" w:rsidRPr="0030296E" w:rsidRDefault="003E7109" w:rsidP="00C73081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Space Type:</w:t>
            </w:r>
          </w:p>
          <w:p w14:paraId="7AD17FA9" w14:textId="78A9AF3B" w:rsidR="00C73081" w:rsidRPr="0030296E" w:rsidRDefault="00C73081" w:rsidP="00C73081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0296E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Zoning</w:t>
            </w:r>
            <w:r w:rsidR="00AC0D13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:  </w:t>
            </w:r>
          </w:p>
          <w:p w14:paraId="7D9A2B27" w14:textId="77777777" w:rsidR="00C81798" w:rsidRPr="00C81798" w:rsidRDefault="00C81798" w:rsidP="00C81798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4B9496C6" w14:textId="05866A12" w:rsidR="00C73081" w:rsidRPr="00214A78" w:rsidRDefault="004E1A27" w:rsidP="00C73081">
            <w:pPr>
              <w:pStyle w:val="Header"/>
              <w:tabs>
                <w:tab w:val="clear" w:pos="4680"/>
                <w:tab w:val="center" w:pos="2411"/>
              </w:tabs>
              <w:spacing w:before="100" w:beforeAutospacing="1"/>
              <w:ind w:right="43"/>
              <w:contextualSpacing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Brief Description:  </w:t>
            </w:r>
          </w:p>
          <w:p w14:paraId="37D07C6F" w14:textId="77777777" w:rsidR="00802AFE" w:rsidRDefault="00802AFE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4652BEE9" w14:textId="5056C9E5" w:rsidR="00802AFE" w:rsidRDefault="00802AFE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4EC5932A" w14:textId="77777777" w:rsidR="002257C4" w:rsidRDefault="002257C4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2D74FDE2" w14:textId="77777777" w:rsidR="002257C4" w:rsidRDefault="002257C4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4606B276" w14:textId="2FB31F5B" w:rsidR="002257C4" w:rsidRDefault="002257C4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05C6B2F0" w14:textId="2FD238E7" w:rsidR="00AC0D13" w:rsidRDefault="00AC0D13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2EDDBE86" w14:textId="3799651B" w:rsidR="00892496" w:rsidRDefault="00892496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12C8A0D7" w14:textId="77777777" w:rsidR="003E7109" w:rsidRDefault="003E7109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1CD9C358" w14:textId="77777777" w:rsidR="00892496" w:rsidRDefault="00892496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5D067D60" w14:textId="77777777" w:rsidR="00F2216C" w:rsidRDefault="00F2216C" w:rsidP="00F304A1">
            <w:pPr>
              <w:pStyle w:val="Header"/>
              <w:tabs>
                <w:tab w:val="clear" w:pos="4680"/>
              </w:tabs>
              <w:ind w:right="45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14585EE7" w14:textId="5040FB93" w:rsidR="003E7109" w:rsidRPr="0030296E" w:rsidRDefault="003E7109" w:rsidP="003E7109">
            <w:pPr>
              <w:pStyle w:val="Header"/>
              <w:tabs>
                <w:tab w:val="clear" w:pos="4680"/>
              </w:tabs>
              <w:ind w:right="45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Listing Agent</w:t>
            </w: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 Name</w:t>
            </w:r>
          </w:p>
          <w:p w14:paraId="1D3D8C87" w14:textId="77777777" w:rsidR="003E7109" w:rsidRPr="0030296E" w:rsidRDefault="003E7109" w:rsidP="003E7109">
            <w:pPr>
              <w:pStyle w:val="Header"/>
              <w:tabs>
                <w:tab w:val="clear" w:pos="4680"/>
              </w:tabs>
              <w:ind w:right="45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Phone</w:t>
            </w:r>
          </w:p>
          <w:p w14:paraId="5D44CAE4" w14:textId="77777777" w:rsidR="003E7109" w:rsidRDefault="003E7109" w:rsidP="003E7109">
            <w:pPr>
              <w:pStyle w:val="Header"/>
              <w:tabs>
                <w:tab w:val="clear" w:pos="4680"/>
              </w:tabs>
              <w:ind w:right="45"/>
              <w:jc w:val="center"/>
              <w:rPr>
                <w:rStyle w:val="Hyperlink"/>
                <w:rFonts w:asciiTheme="minorHAnsi" w:hAnsiTheme="minorHAnsi" w:cs="Times New Roman"/>
                <w:sz w:val="22"/>
                <w:szCs w:val="22"/>
              </w:rPr>
            </w:pPr>
            <w:hyperlink r:id="rId8" w:history="1">
              <w:r>
                <w:rPr>
                  <w:rStyle w:val="Hyperlink"/>
                  <w:rFonts w:asciiTheme="minorHAnsi" w:hAnsiTheme="minorHAnsi" w:cs="Times New Roman"/>
                  <w:sz w:val="22"/>
                  <w:szCs w:val="22"/>
                </w:rPr>
                <w:t>email</w:t>
              </w:r>
            </w:hyperlink>
          </w:p>
          <w:p w14:paraId="156A0A05" w14:textId="32C77ABC" w:rsidR="00C81798" w:rsidRPr="0030296E" w:rsidRDefault="00C81798" w:rsidP="00C81798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59C8A840" w14:textId="671D7DE2" w:rsidR="007A59DE" w:rsidRPr="0030296E" w:rsidRDefault="007A59DE" w:rsidP="0030296E">
            <w:pPr>
              <w:pStyle w:val="Header"/>
              <w:tabs>
                <w:tab w:val="clear" w:pos="4680"/>
                <w:tab w:val="clear" w:pos="9360"/>
                <w:tab w:val="center" w:pos="2411"/>
              </w:tabs>
              <w:ind w:right="45"/>
              <w:rPr>
                <w:rFonts w:asciiTheme="minorHAnsi" w:hAnsiTheme="minorHAnsi" w:cs="Times New Roman"/>
                <w:color w:val="auto"/>
              </w:rPr>
            </w:pPr>
          </w:p>
          <w:p w14:paraId="01EB7340" w14:textId="77777777" w:rsidR="007A59DE" w:rsidRPr="0030296E" w:rsidRDefault="007A59DE" w:rsidP="0030296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BFBFBF" w:themeColor="background1" w:themeShade="BF"/>
                <w:sz w:val="22"/>
                <w:szCs w:val="22"/>
              </w:rPr>
            </w:pPr>
          </w:p>
        </w:tc>
      </w:tr>
      <w:tr w:rsidR="007A59DE" w:rsidRPr="0030296E" w14:paraId="50D1E5DC" w14:textId="77777777" w:rsidTr="00D366D0">
        <w:trPr>
          <w:trHeight w:hRule="exact" w:val="5287"/>
          <w:tblCellSpacing w:w="7" w:type="dxa"/>
          <w:jc w:val="center"/>
        </w:trPr>
        <w:tc>
          <w:tcPr>
            <w:tcW w:w="7174" w:type="dxa"/>
          </w:tcPr>
          <w:p w14:paraId="6345E949" w14:textId="32605B03" w:rsidR="0030296E" w:rsidRPr="00D87C53" w:rsidRDefault="0011052F" w:rsidP="00D87C53">
            <w:pPr>
              <w:pStyle w:val="Header"/>
              <w:tabs>
                <w:tab w:val="clear" w:pos="4680"/>
              </w:tabs>
              <w:ind w:right="30"/>
              <w:jc w:val="center"/>
              <w:rPr>
                <w:rFonts w:asciiTheme="minorHAnsi" w:hAnsiTheme="minorHAnsi" w:cs="Times New Roman"/>
                <w:b/>
                <w:bCs/>
                <w:noProof/>
                <w:sz w:val="22"/>
                <w:szCs w:val="22"/>
              </w:rPr>
            </w:pPr>
            <w:r w:rsidRPr="0030296E">
              <w:rPr>
                <w:rFonts w:asciiTheme="minorHAnsi" w:hAnsiTheme="minorHAnsi"/>
                <w:b/>
                <w:bCs/>
                <w:noProof/>
                <w:color w:val="BFBFBF" w:themeColor="background1" w:themeShade="BF"/>
                <w:sz w:val="20"/>
                <w:szCs w:val="20"/>
              </w:rPr>
              <w:drawing>
                <wp:anchor distT="0" distB="0" distL="91440" distR="114300" simplePos="0" relativeHeight="251724800" behindDoc="0" locked="1" layoutInCell="1" allowOverlap="0" wp14:anchorId="35905676" wp14:editId="0DEC5069">
                  <wp:simplePos x="0" y="0"/>
                  <wp:positionH relativeFrom="margin">
                    <wp:posOffset>43180</wp:posOffset>
                  </wp:positionH>
                  <wp:positionV relativeFrom="margin">
                    <wp:posOffset>0</wp:posOffset>
                  </wp:positionV>
                  <wp:extent cx="4036695" cy="3026410"/>
                  <wp:effectExtent l="0" t="0" r="1905" b="2540"/>
                  <wp:wrapSquare wrapText="bothSides"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695" cy="302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58DA6F" w14:textId="77777777" w:rsidR="0030296E" w:rsidRPr="00D87C53" w:rsidRDefault="0030296E" w:rsidP="00D87C53">
            <w:pPr>
              <w:pStyle w:val="Header"/>
              <w:tabs>
                <w:tab w:val="clear" w:pos="4680"/>
              </w:tabs>
              <w:ind w:right="30"/>
              <w:jc w:val="center"/>
              <w:rPr>
                <w:rFonts w:asciiTheme="minorHAnsi" w:hAnsiTheme="minorHAnsi" w:cs="Times New Roman"/>
                <w:b/>
                <w:bCs/>
                <w:noProof/>
                <w:sz w:val="22"/>
                <w:szCs w:val="22"/>
              </w:rPr>
            </w:pPr>
          </w:p>
          <w:p w14:paraId="4FB1E738" w14:textId="77777777" w:rsidR="0030296E" w:rsidRPr="00D87C53" w:rsidRDefault="0030296E" w:rsidP="00D87C53">
            <w:pPr>
              <w:pStyle w:val="Header"/>
              <w:tabs>
                <w:tab w:val="clear" w:pos="4680"/>
              </w:tabs>
              <w:ind w:right="30"/>
              <w:jc w:val="center"/>
              <w:rPr>
                <w:rFonts w:asciiTheme="minorHAnsi" w:hAnsiTheme="minorHAnsi" w:cs="Times New Roman"/>
                <w:b/>
                <w:bCs/>
                <w:noProof/>
                <w:sz w:val="22"/>
                <w:szCs w:val="22"/>
              </w:rPr>
            </w:pPr>
          </w:p>
          <w:p w14:paraId="5A6156F4" w14:textId="77777777" w:rsidR="0030296E" w:rsidRPr="0030296E" w:rsidRDefault="0030296E" w:rsidP="00D87C53">
            <w:pPr>
              <w:pStyle w:val="Header"/>
              <w:tabs>
                <w:tab w:val="clear" w:pos="4680"/>
              </w:tabs>
              <w:ind w:right="30"/>
              <w:rPr>
                <w:rFonts w:asciiTheme="minorHAnsi" w:hAnsiTheme="minorHAnsi" w:cs="Times New Roman"/>
                <w:b/>
                <w:bCs/>
                <w:noProof/>
              </w:rPr>
            </w:pPr>
          </w:p>
          <w:p w14:paraId="523A2001" w14:textId="77777777" w:rsidR="0030296E" w:rsidRPr="0030296E" w:rsidRDefault="0030296E" w:rsidP="00D87C53">
            <w:pPr>
              <w:pStyle w:val="Header"/>
              <w:tabs>
                <w:tab w:val="clear" w:pos="4680"/>
              </w:tabs>
              <w:ind w:right="30"/>
              <w:rPr>
                <w:rFonts w:asciiTheme="minorHAnsi" w:hAnsiTheme="minorHAnsi" w:cs="Times New Roman"/>
                <w:b/>
                <w:bCs/>
                <w:noProof/>
              </w:rPr>
            </w:pPr>
          </w:p>
          <w:p w14:paraId="38C85D44" w14:textId="77777777" w:rsidR="0030296E" w:rsidRPr="0030296E" w:rsidRDefault="0030296E" w:rsidP="00D87C53">
            <w:pPr>
              <w:pStyle w:val="Header"/>
              <w:tabs>
                <w:tab w:val="clear" w:pos="4680"/>
              </w:tabs>
              <w:ind w:right="30"/>
              <w:rPr>
                <w:rFonts w:asciiTheme="minorHAnsi" w:hAnsiTheme="minorHAnsi" w:cs="Times New Roman"/>
                <w:b/>
                <w:bCs/>
                <w:noProof/>
              </w:rPr>
            </w:pPr>
          </w:p>
          <w:p w14:paraId="42EACDAF" w14:textId="77777777" w:rsidR="0030296E" w:rsidRPr="0030296E" w:rsidRDefault="0030296E" w:rsidP="00D87C53">
            <w:pPr>
              <w:pStyle w:val="Header"/>
              <w:tabs>
                <w:tab w:val="clear" w:pos="4680"/>
              </w:tabs>
              <w:ind w:right="30"/>
              <w:rPr>
                <w:rFonts w:asciiTheme="minorHAnsi" w:hAnsiTheme="minorHAnsi" w:cs="Times New Roman"/>
                <w:b/>
                <w:bCs/>
                <w:noProof/>
              </w:rPr>
            </w:pPr>
          </w:p>
          <w:p w14:paraId="1E41743F" w14:textId="77777777" w:rsidR="0030296E" w:rsidRPr="0030296E" w:rsidRDefault="0030296E" w:rsidP="00D87C53">
            <w:pPr>
              <w:pStyle w:val="Header"/>
              <w:tabs>
                <w:tab w:val="clear" w:pos="4680"/>
              </w:tabs>
              <w:ind w:right="30"/>
              <w:rPr>
                <w:rFonts w:asciiTheme="minorHAnsi" w:hAnsiTheme="minorHAnsi" w:cs="Times New Roman"/>
                <w:b/>
                <w:bCs/>
                <w:noProof/>
              </w:rPr>
            </w:pPr>
          </w:p>
          <w:p w14:paraId="60097577" w14:textId="77777777" w:rsidR="0030296E" w:rsidRPr="0030296E" w:rsidRDefault="0030296E" w:rsidP="00D87C53">
            <w:pPr>
              <w:pStyle w:val="Header"/>
              <w:tabs>
                <w:tab w:val="clear" w:pos="4680"/>
              </w:tabs>
              <w:ind w:right="30"/>
              <w:rPr>
                <w:rFonts w:asciiTheme="minorHAnsi" w:hAnsiTheme="minorHAnsi" w:cs="Times New Roman"/>
                <w:b/>
                <w:bCs/>
                <w:noProof/>
              </w:rPr>
            </w:pPr>
          </w:p>
          <w:p w14:paraId="359D3EEE" w14:textId="77777777" w:rsidR="0030296E" w:rsidRPr="0030296E" w:rsidRDefault="0030296E" w:rsidP="00D87C53">
            <w:pPr>
              <w:pStyle w:val="Header"/>
              <w:tabs>
                <w:tab w:val="clear" w:pos="4680"/>
              </w:tabs>
              <w:ind w:right="30"/>
              <w:rPr>
                <w:rFonts w:asciiTheme="minorHAnsi" w:hAnsiTheme="minorHAnsi" w:cs="Times New Roman"/>
                <w:b/>
                <w:bCs/>
                <w:noProof/>
              </w:rPr>
            </w:pPr>
          </w:p>
          <w:p w14:paraId="1EFF4F7E" w14:textId="77777777" w:rsidR="0030296E" w:rsidRPr="0030296E" w:rsidRDefault="0030296E" w:rsidP="00D87C53">
            <w:pPr>
              <w:pStyle w:val="Header"/>
              <w:tabs>
                <w:tab w:val="clear" w:pos="4680"/>
              </w:tabs>
              <w:ind w:right="30"/>
              <w:rPr>
                <w:rFonts w:asciiTheme="minorHAnsi" w:hAnsiTheme="minorHAnsi" w:cs="Times New Roman"/>
                <w:b/>
                <w:bCs/>
                <w:noProof/>
              </w:rPr>
            </w:pPr>
          </w:p>
          <w:p w14:paraId="6F215B1F" w14:textId="77777777" w:rsidR="0030296E" w:rsidRPr="0030296E" w:rsidRDefault="0030296E" w:rsidP="00D87C53">
            <w:pPr>
              <w:pStyle w:val="Header"/>
              <w:tabs>
                <w:tab w:val="clear" w:pos="4680"/>
              </w:tabs>
              <w:ind w:right="30"/>
              <w:rPr>
                <w:rFonts w:asciiTheme="minorHAnsi" w:hAnsiTheme="minorHAnsi" w:cs="Times New Roman"/>
                <w:b/>
                <w:bCs/>
                <w:noProof/>
              </w:rPr>
            </w:pPr>
          </w:p>
          <w:p w14:paraId="515FF946" w14:textId="77777777" w:rsidR="0030296E" w:rsidRPr="0030296E" w:rsidRDefault="0030296E" w:rsidP="00D87C53">
            <w:pPr>
              <w:pStyle w:val="Header"/>
              <w:tabs>
                <w:tab w:val="clear" w:pos="4680"/>
              </w:tabs>
              <w:ind w:right="30"/>
              <w:rPr>
                <w:rFonts w:asciiTheme="minorHAnsi" w:hAnsiTheme="minorHAnsi" w:cs="Times New Roman"/>
                <w:b/>
                <w:bCs/>
                <w:noProof/>
              </w:rPr>
            </w:pPr>
          </w:p>
          <w:p w14:paraId="7348DB18" w14:textId="77777777" w:rsidR="0030296E" w:rsidRPr="0030296E" w:rsidRDefault="0030296E" w:rsidP="00D87C53">
            <w:pPr>
              <w:pStyle w:val="Header"/>
              <w:tabs>
                <w:tab w:val="clear" w:pos="4680"/>
              </w:tabs>
              <w:ind w:right="30"/>
              <w:rPr>
                <w:rFonts w:asciiTheme="minorHAnsi" w:hAnsiTheme="minorHAnsi" w:cs="Times New Roman"/>
                <w:b/>
                <w:bCs/>
                <w:noProof/>
              </w:rPr>
            </w:pPr>
          </w:p>
          <w:p w14:paraId="16350251" w14:textId="77777777" w:rsidR="0030296E" w:rsidRPr="0030296E" w:rsidRDefault="0030296E" w:rsidP="00D87C53">
            <w:pPr>
              <w:pStyle w:val="Header"/>
              <w:tabs>
                <w:tab w:val="clear" w:pos="4680"/>
              </w:tabs>
              <w:ind w:right="30"/>
              <w:rPr>
                <w:rFonts w:asciiTheme="minorHAnsi" w:hAnsiTheme="minorHAnsi" w:cs="Times New Roman"/>
                <w:b/>
                <w:bCs/>
                <w:noProof/>
              </w:rPr>
            </w:pPr>
          </w:p>
          <w:p w14:paraId="348A4EA6" w14:textId="77777777" w:rsidR="0030296E" w:rsidRPr="0030296E" w:rsidRDefault="0030296E" w:rsidP="00D87C53">
            <w:pPr>
              <w:pStyle w:val="Header"/>
              <w:tabs>
                <w:tab w:val="clear" w:pos="4680"/>
              </w:tabs>
              <w:ind w:right="30"/>
              <w:rPr>
                <w:rFonts w:asciiTheme="minorHAnsi" w:hAnsiTheme="minorHAnsi" w:cs="Times New Roman"/>
                <w:b/>
                <w:bCs/>
                <w:noProof/>
              </w:rPr>
            </w:pPr>
          </w:p>
          <w:p w14:paraId="61D15776" w14:textId="3C8F62DF" w:rsidR="007A59DE" w:rsidRPr="002257C4" w:rsidRDefault="00697A3F" w:rsidP="00D87C53">
            <w:pPr>
              <w:pStyle w:val="Header"/>
              <w:tabs>
                <w:tab w:val="clear" w:pos="4680"/>
              </w:tabs>
              <w:ind w:right="30"/>
              <w:jc w:val="center"/>
              <w:rPr>
                <w:rFonts w:asciiTheme="minorHAnsi" w:hAnsiTheme="minorHAnsi" w:cs="Times New Roman"/>
                <w:b/>
                <w:bCs/>
                <w:noProof/>
                <w:color w:val="BFBFBF" w:themeColor="background1" w:themeShade="BF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noProof/>
                <w:color w:val="BFBFBF" w:themeColor="background1" w:themeShade="B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1" layoutInCell="1" allowOverlap="1" wp14:anchorId="63D0C90B" wp14:editId="60D681C8">
                      <wp:simplePos x="0" y="0"/>
                      <wp:positionH relativeFrom="column">
                        <wp:posOffset>235585</wp:posOffset>
                      </wp:positionH>
                      <wp:positionV relativeFrom="page">
                        <wp:posOffset>3027045</wp:posOffset>
                      </wp:positionV>
                      <wp:extent cx="3949700" cy="2921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4970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D28A3E" w14:textId="77777777" w:rsidR="003E7109" w:rsidRPr="00697A3F" w:rsidRDefault="003E7109" w:rsidP="003E710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Insert Property Address Here</w:t>
                                  </w:r>
                                </w:p>
                                <w:p w14:paraId="4A6FC2C2" w14:textId="5F3C1C74" w:rsidR="00697A3F" w:rsidRPr="00697A3F" w:rsidRDefault="00697A3F" w:rsidP="00697A3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0C90B" id="Text Box 7" o:spid="_x0000_s1028" type="#_x0000_t202" style="position:absolute;left:0;text-align:left;margin-left:18.55pt;margin-top:238.35pt;width:311pt;height:2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" fillcolor="white [3201]" stroked="f" strokeweight=".5pt">
                      <v:textbox>
                        <w:txbxContent>
                          <w:p w14:paraId="07D28A3E" w14:textId="77777777" w:rsidR="003E7109" w:rsidRPr="00697A3F" w:rsidRDefault="003E7109" w:rsidP="003E710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Insert Property Address Here</w:t>
                            </w:r>
                          </w:p>
                          <w:p w14:paraId="4A6FC2C2" w14:textId="5F3C1C74" w:rsidR="00697A3F" w:rsidRPr="00697A3F" w:rsidRDefault="00697A3F" w:rsidP="00697A3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534" w:type="dxa"/>
          </w:tcPr>
          <w:p w14:paraId="580B38DB" w14:textId="77777777" w:rsidR="00AC0D13" w:rsidRDefault="00AC0D13" w:rsidP="00AC0D13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2A3A6CF" wp14:editId="6FECD5E9">
                      <wp:simplePos x="0" y="0"/>
                      <wp:positionH relativeFrom="column">
                        <wp:posOffset>3157855</wp:posOffset>
                      </wp:positionH>
                      <wp:positionV relativeFrom="page">
                        <wp:posOffset>97155</wp:posOffset>
                      </wp:positionV>
                      <wp:extent cx="1438275" cy="295275"/>
                      <wp:effectExtent l="0" t="0" r="9525" b="952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080742" w14:textId="77777777" w:rsidR="00AC0D13" w:rsidRPr="002257C4" w:rsidRDefault="00AC0D13" w:rsidP="00AC0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2257C4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w:t>Commission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3A6CF" id="Text Box 12" o:spid="_x0000_s1029" type="#_x0000_t202" style="position:absolute;margin-left:248.65pt;margin-top:7.65pt;width:113.25pt;height:23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" fillcolor="window" stroked="f" strokeweight=".5pt">
                      <v:textbox>
                        <w:txbxContent>
                          <w:p w14:paraId="1D080742" w14:textId="77777777" w:rsidR="00AC0D13" w:rsidRPr="002257C4" w:rsidRDefault="00AC0D13" w:rsidP="00AC0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257C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Commission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7F5F19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Price</w:t>
            </w: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:  </w:t>
            </w:r>
          </w:p>
          <w:p w14:paraId="41910725" w14:textId="257FE2E0" w:rsidR="00AC0D13" w:rsidRDefault="003E7109" w:rsidP="00AC0D13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Space </w:t>
            </w:r>
            <w:r w:rsidR="00892496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Size</w:t>
            </w:r>
            <w:r w:rsidR="00AC0D13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:  </w:t>
            </w:r>
          </w:p>
          <w:p w14:paraId="39A1116D" w14:textId="31033CAF" w:rsidR="003E7109" w:rsidRPr="0030296E" w:rsidRDefault="003E7109" w:rsidP="00AC0D13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Space </w:t>
            </w: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Type</w:t>
            </w: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:</w:t>
            </w:r>
          </w:p>
          <w:p w14:paraId="11B73EB8" w14:textId="2D212900" w:rsidR="004C0BB0" w:rsidRDefault="00AC0D13" w:rsidP="00AC0D13">
            <w:pPr>
              <w:pStyle w:val="Header"/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0296E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Zoning</w:t>
            </w:r>
            <w:r w:rsidR="004E1A27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:</w:t>
            </w:r>
          </w:p>
          <w:p w14:paraId="6C2EBC5D" w14:textId="77777777" w:rsidR="004E1A27" w:rsidRPr="004C0BB0" w:rsidRDefault="004E1A27" w:rsidP="00AC0D13">
            <w:pPr>
              <w:pStyle w:val="Header"/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7780D39A" w14:textId="77777777" w:rsidR="004E1A27" w:rsidRPr="00214A78" w:rsidRDefault="004E1A27" w:rsidP="004E1A27">
            <w:pPr>
              <w:pStyle w:val="Header"/>
              <w:tabs>
                <w:tab w:val="clear" w:pos="4680"/>
                <w:tab w:val="center" w:pos="2411"/>
              </w:tabs>
              <w:spacing w:before="100" w:beforeAutospacing="1"/>
              <w:ind w:right="43"/>
              <w:contextualSpacing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Brief Description:  </w:t>
            </w:r>
          </w:p>
          <w:p w14:paraId="16537A79" w14:textId="18AF5D1D" w:rsidR="00C72342" w:rsidRDefault="00C72342" w:rsidP="004C0BB0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1A93EEB7" w14:textId="7A333234" w:rsidR="004252CB" w:rsidRDefault="004252CB" w:rsidP="004C0BB0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1919FAB7" w14:textId="14B401D8" w:rsidR="004252CB" w:rsidRDefault="004252CB" w:rsidP="004C0BB0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58B77A42" w14:textId="77777777" w:rsidR="004252CB" w:rsidRPr="0030296E" w:rsidRDefault="004252CB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16D318B7" w14:textId="35CF1E64" w:rsidR="00C72342" w:rsidRDefault="00C72342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65CDA457" w14:textId="77777777" w:rsidR="003E7109" w:rsidRDefault="003E7109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209EF356" w14:textId="77777777" w:rsidR="002257C4" w:rsidRDefault="002257C4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02D4AE8E" w14:textId="77777777" w:rsidR="002257C4" w:rsidRDefault="002257C4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103BCE94" w14:textId="77777777" w:rsidR="002257C4" w:rsidRDefault="002257C4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6231E95B" w14:textId="77777777" w:rsidR="00892496" w:rsidRDefault="00892496" w:rsidP="00796458">
            <w:pPr>
              <w:pStyle w:val="Header"/>
              <w:tabs>
                <w:tab w:val="clear" w:pos="4680"/>
              </w:tabs>
              <w:ind w:right="45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490DD384" w14:textId="2BBF964C" w:rsidR="003E7109" w:rsidRPr="0030296E" w:rsidRDefault="003E7109" w:rsidP="003E7109">
            <w:pPr>
              <w:pStyle w:val="Header"/>
              <w:tabs>
                <w:tab w:val="clear" w:pos="4680"/>
              </w:tabs>
              <w:ind w:right="45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Listing Agent</w:t>
            </w: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 Name</w:t>
            </w:r>
          </w:p>
          <w:p w14:paraId="327847AB" w14:textId="77777777" w:rsidR="003E7109" w:rsidRPr="0030296E" w:rsidRDefault="003E7109" w:rsidP="003E7109">
            <w:pPr>
              <w:pStyle w:val="Header"/>
              <w:tabs>
                <w:tab w:val="clear" w:pos="4680"/>
              </w:tabs>
              <w:ind w:right="45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Phone</w:t>
            </w:r>
          </w:p>
          <w:p w14:paraId="4B62475C" w14:textId="77777777" w:rsidR="003E7109" w:rsidRDefault="003E7109" w:rsidP="003E7109">
            <w:pPr>
              <w:pStyle w:val="Header"/>
              <w:tabs>
                <w:tab w:val="clear" w:pos="4680"/>
              </w:tabs>
              <w:ind w:right="45"/>
              <w:jc w:val="center"/>
              <w:rPr>
                <w:rStyle w:val="Hyperlink"/>
                <w:rFonts w:asciiTheme="minorHAnsi" w:hAnsiTheme="minorHAnsi" w:cs="Times New Roman"/>
                <w:sz w:val="22"/>
                <w:szCs w:val="22"/>
              </w:rPr>
            </w:pPr>
            <w:hyperlink r:id="rId9" w:history="1">
              <w:r>
                <w:rPr>
                  <w:rStyle w:val="Hyperlink"/>
                  <w:rFonts w:asciiTheme="minorHAnsi" w:hAnsiTheme="minorHAnsi" w:cs="Times New Roman"/>
                  <w:sz w:val="22"/>
                  <w:szCs w:val="22"/>
                </w:rPr>
                <w:t>email</w:t>
              </w:r>
            </w:hyperlink>
          </w:p>
          <w:p w14:paraId="12F80B30" w14:textId="77777777" w:rsidR="007A59DE" w:rsidRPr="0030296E" w:rsidRDefault="007A59DE" w:rsidP="003E7109">
            <w:pPr>
              <w:pStyle w:val="Header"/>
              <w:tabs>
                <w:tab w:val="clear" w:pos="4680"/>
              </w:tabs>
              <w:ind w:right="45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</w:tc>
      </w:tr>
      <w:tr w:rsidR="009A63D8" w:rsidRPr="0030296E" w14:paraId="2893A123" w14:textId="77777777" w:rsidTr="00D366D0">
        <w:trPr>
          <w:trHeight w:hRule="exact" w:val="5287"/>
          <w:tblCellSpacing w:w="7" w:type="dxa"/>
          <w:jc w:val="center"/>
        </w:trPr>
        <w:tc>
          <w:tcPr>
            <w:tcW w:w="7174" w:type="dxa"/>
          </w:tcPr>
          <w:p w14:paraId="1F6C1652" w14:textId="3C1EC42C" w:rsidR="009A63D8" w:rsidRPr="0030296E" w:rsidRDefault="00697A3F" w:rsidP="00D87C53">
            <w:pPr>
              <w:pStyle w:val="Header"/>
              <w:tabs>
                <w:tab w:val="clear" w:pos="4680"/>
              </w:tabs>
              <w:ind w:right="30"/>
              <w:jc w:val="center"/>
              <w:rPr>
                <w:rFonts w:asciiTheme="minorHAnsi" w:hAnsiTheme="minorHAnsi"/>
                <w:noProof/>
                <w:color w:val="BFBFBF" w:themeColor="background1" w:themeShade="BF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noProof/>
                <w:color w:val="BFBFBF" w:themeColor="background1" w:themeShade="BF"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1488" behindDoc="0" locked="1" layoutInCell="1" allowOverlap="1" wp14:anchorId="1E9FA45C" wp14:editId="35FB1076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2997200</wp:posOffset>
                      </wp:positionV>
                      <wp:extent cx="3995420" cy="292100"/>
                      <wp:effectExtent l="0" t="0" r="508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9542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0E2D56" w14:textId="77777777" w:rsidR="003E7109" w:rsidRPr="00697A3F" w:rsidRDefault="003E7109" w:rsidP="003E710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Insert Property Address Here</w:t>
                                  </w:r>
                                </w:p>
                                <w:p w14:paraId="36F57E97" w14:textId="025372BB" w:rsidR="00697A3F" w:rsidRPr="00697A3F" w:rsidRDefault="00697A3F" w:rsidP="00697A3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FA45C" id="Text Box 9" o:spid="_x0000_s1030" type="#_x0000_t202" style="position:absolute;left:0;text-align:left;margin-left:20.05pt;margin-top:236pt;width:314.6pt;height:2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" fillcolor="white [3201]" stroked="f" strokeweight=".5pt">
                      <v:textbox>
                        <w:txbxContent>
                          <w:p w14:paraId="330E2D56" w14:textId="77777777" w:rsidR="003E7109" w:rsidRPr="00697A3F" w:rsidRDefault="003E7109" w:rsidP="003E710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Insert Property Address Here</w:t>
                            </w:r>
                          </w:p>
                          <w:p w14:paraId="36F57E97" w14:textId="025372BB" w:rsidR="00697A3F" w:rsidRPr="00697A3F" w:rsidRDefault="00697A3F" w:rsidP="00697A3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11052F" w:rsidRPr="0030296E">
              <w:rPr>
                <w:rFonts w:asciiTheme="minorHAnsi" w:hAnsiTheme="minorHAnsi"/>
                <w:b/>
                <w:bCs/>
                <w:noProof/>
                <w:color w:val="BFBFBF" w:themeColor="background1" w:themeShade="BF"/>
                <w:sz w:val="20"/>
                <w:szCs w:val="20"/>
              </w:rPr>
              <w:drawing>
                <wp:anchor distT="0" distB="0" distL="91440" distR="114300" simplePos="0" relativeHeight="251726848" behindDoc="0" locked="1" layoutInCell="1" allowOverlap="0" wp14:anchorId="03589737" wp14:editId="2A10C969">
                  <wp:simplePos x="0" y="0"/>
                  <wp:positionH relativeFrom="margin">
                    <wp:posOffset>71755</wp:posOffset>
                  </wp:positionH>
                  <wp:positionV relativeFrom="margin">
                    <wp:posOffset>0</wp:posOffset>
                  </wp:positionV>
                  <wp:extent cx="4036695" cy="3026410"/>
                  <wp:effectExtent l="0" t="0" r="1905" b="2540"/>
                  <wp:wrapSquare wrapText="bothSides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695" cy="302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34" w:type="dxa"/>
          </w:tcPr>
          <w:p w14:paraId="5EA068B8" w14:textId="77777777" w:rsidR="00AC0D13" w:rsidRDefault="00AC0D13" w:rsidP="00AC0D13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27F7CB7" wp14:editId="639A66DD">
                      <wp:simplePos x="0" y="0"/>
                      <wp:positionH relativeFrom="column">
                        <wp:posOffset>3157855</wp:posOffset>
                      </wp:positionH>
                      <wp:positionV relativeFrom="page">
                        <wp:posOffset>97155</wp:posOffset>
                      </wp:positionV>
                      <wp:extent cx="1438275" cy="295275"/>
                      <wp:effectExtent l="0" t="0" r="9525" b="952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178D9B" w14:textId="77777777" w:rsidR="00AC0D13" w:rsidRPr="002257C4" w:rsidRDefault="00AC0D13" w:rsidP="00AC0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2257C4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w:t>Commission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F7CB7" id="Text Box 17" o:spid="_x0000_s1031" type="#_x0000_t202" style="position:absolute;margin-left:248.65pt;margin-top:7.65pt;width:113.25pt;height:23.2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" fillcolor="window" stroked="f" strokeweight=".5pt">
                      <v:textbox>
                        <w:txbxContent>
                          <w:p w14:paraId="6C178D9B" w14:textId="77777777" w:rsidR="00AC0D13" w:rsidRPr="002257C4" w:rsidRDefault="00AC0D13" w:rsidP="00AC0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257C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Commission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7F5F19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Price</w:t>
            </w: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:  </w:t>
            </w:r>
          </w:p>
          <w:p w14:paraId="0E2C69FA" w14:textId="16DF09B9" w:rsidR="003E7109" w:rsidRDefault="003E7109" w:rsidP="00AC0D13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Space </w:t>
            </w:r>
            <w:r w:rsidR="00892496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Size</w:t>
            </w:r>
            <w:r w:rsidR="00AC0D13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:   </w:t>
            </w:r>
          </w:p>
          <w:p w14:paraId="4D3B4558" w14:textId="48E09BA9" w:rsidR="00AC0D13" w:rsidRDefault="003E7109" w:rsidP="00AC0D13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Space </w:t>
            </w: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Type</w:t>
            </w: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:</w:t>
            </w:r>
            <w:r w:rsidR="00AC0D13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 </w:t>
            </w:r>
            <w:r w:rsidR="00AC0D13" w:rsidRPr="0030296E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 </w:t>
            </w:r>
          </w:p>
          <w:p w14:paraId="309D0B40" w14:textId="6A9076FA" w:rsidR="002257C4" w:rsidRDefault="00AC0D13" w:rsidP="00AC0D13">
            <w:pPr>
              <w:pStyle w:val="Header"/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0296E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Zoning</w:t>
            </w:r>
            <w:r w:rsidR="004E1A27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: </w:t>
            </w:r>
          </w:p>
          <w:p w14:paraId="433143F0" w14:textId="54083656" w:rsidR="004E1A27" w:rsidRDefault="004E1A27" w:rsidP="00AC0D13">
            <w:pPr>
              <w:pStyle w:val="Header"/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1C8B267D" w14:textId="77777777" w:rsidR="004E1A27" w:rsidRPr="00214A78" w:rsidRDefault="004E1A27" w:rsidP="004E1A27">
            <w:pPr>
              <w:pStyle w:val="Header"/>
              <w:tabs>
                <w:tab w:val="clear" w:pos="4680"/>
                <w:tab w:val="center" w:pos="2411"/>
              </w:tabs>
              <w:spacing w:before="100" w:beforeAutospacing="1"/>
              <w:ind w:right="43"/>
              <w:contextualSpacing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Brief Description:  </w:t>
            </w:r>
          </w:p>
          <w:p w14:paraId="5A196D83" w14:textId="77777777" w:rsidR="004E1A27" w:rsidRPr="004C0BB0" w:rsidRDefault="004E1A27" w:rsidP="00AC0D13">
            <w:pPr>
              <w:pStyle w:val="Header"/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13C56561" w14:textId="77777777" w:rsidR="002257C4" w:rsidRPr="004C0BB0" w:rsidRDefault="002257C4" w:rsidP="002257C4">
            <w:pPr>
              <w:pStyle w:val="Header"/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16CEE686" w14:textId="77777777" w:rsidR="002257C4" w:rsidRDefault="002257C4" w:rsidP="002257C4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1A6E6392" w14:textId="246EF15B" w:rsidR="002257C4" w:rsidRDefault="002257C4" w:rsidP="002257C4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4F2DEB54" w14:textId="77777777" w:rsidR="003E7109" w:rsidRDefault="003E7109" w:rsidP="002257C4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17EE970E" w14:textId="77777777" w:rsidR="002257C4" w:rsidRDefault="002257C4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27C08E8B" w14:textId="77777777" w:rsidR="00AC0D13" w:rsidRDefault="00AC0D13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020B2C65" w14:textId="77777777" w:rsidR="00892496" w:rsidRDefault="00892496" w:rsidP="00136E31">
            <w:pPr>
              <w:pStyle w:val="Header"/>
              <w:tabs>
                <w:tab w:val="clear" w:pos="4680"/>
              </w:tabs>
              <w:ind w:right="43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75692EAB" w14:textId="2FA9C2FE" w:rsidR="00796458" w:rsidRDefault="00796458" w:rsidP="00796458">
            <w:pPr>
              <w:pStyle w:val="Header"/>
              <w:tabs>
                <w:tab w:val="clear" w:pos="4680"/>
              </w:tabs>
              <w:ind w:right="45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1EAA5D12" w14:textId="77777777" w:rsidR="003E7109" w:rsidRDefault="003E7109" w:rsidP="00796458">
            <w:pPr>
              <w:pStyle w:val="Header"/>
              <w:tabs>
                <w:tab w:val="clear" w:pos="4680"/>
              </w:tabs>
              <w:ind w:right="45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5F3057F8" w14:textId="0A9498C1" w:rsidR="00796458" w:rsidRPr="0030296E" w:rsidRDefault="003E7109" w:rsidP="00796458">
            <w:pPr>
              <w:pStyle w:val="Header"/>
              <w:tabs>
                <w:tab w:val="clear" w:pos="4680"/>
              </w:tabs>
              <w:ind w:right="45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Listing Agent Name</w:t>
            </w:r>
          </w:p>
          <w:p w14:paraId="5CABBD0D" w14:textId="77777777" w:rsidR="00796458" w:rsidRPr="0030296E" w:rsidRDefault="00796458" w:rsidP="00796458">
            <w:pPr>
              <w:pStyle w:val="Header"/>
              <w:tabs>
                <w:tab w:val="clear" w:pos="4680"/>
              </w:tabs>
              <w:ind w:right="45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Phone</w:t>
            </w:r>
          </w:p>
          <w:p w14:paraId="43809482" w14:textId="77777777" w:rsidR="00796458" w:rsidRDefault="00110C2F" w:rsidP="00796458">
            <w:pPr>
              <w:pStyle w:val="Header"/>
              <w:tabs>
                <w:tab w:val="clear" w:pos="4680"/>
              </w:tabs>
              <w:ind w:right="45"/>
              <w:jc w:val="center"/>
              <w:rPr>
                <w:rStyle w:val="Hyperlink"/>
                <w:rFonts w:asciiTheme="minorHAnsi" w:hAnsiTheme="minorHAnsi" w:cs="Times New Roman"/>
                <w:sz w:val="22"/>
                <w:szCs w:val="22"/>
              </w:rPr>
            </w:pPr>
            <w:hyperlink r:id="rId10" w:history="1">
              <w:r w:rsidR="00796458">
                <w:rPr>
                  <w:rStyle w:val="Hyperlink"/>
                  <w:rFonts w:asciiTheme="minorHAnsi" w:hAnsiTheme="minorHAnsi" w:cs="Times New Roman"/>
                  <w:sz w:val="22"/>
                  <w:szCs w:val="22"/>
                </w:rPr>
                <w:t>email</w:t>
              </w:r>
            </w:hyperlink>
          </w:p>
          <w:p w14:paraId="3E88FE61" w14:textId="3AA6EA8D" w:rsidR="007F5F19" w:rsidRPr="0030296E" w:rsidRDefault="007F5F19" w:rsidP="00796458">
            <w:pPr>
              <w:pStyle w:val="Header"/>
              <w:tabs>
                <w:tab w:val="clear" w:pos="4680"/>
              </w:tabs>
              <w:ind w:right="43"/>
              <w:rPr>
                <w:rFonts w:asciiTheme="minorHAnsi" w:hAnsiTheme="minorHAnsi" w:cs="Times New Roman"/>
                <w:color w:val="auto"/>
              </w:rPr>
            </w:pPr>
          </w:p>
        </w:tc>
      </w:tr>
      <w:tr w:rsidR="009A63D8" w:rsidRPr="003E30C6" w14:paraId="6E55DFA9" w14:textId="77777777" w:rsidTr="00D366D0">
        <w:trPr>
          <w:trHeight w:hRule="exact" w:val="5287"/>
          <w:tblCellSpacing w:w="7" w:type="dxa"/>
          <w:jc w:val="center"/>
        </w:trPr>
        <w:tc>
          <w:tcPr>
            <w:tcW w:w="7174" w:type="dxa"/>
          </w:tcPr>
          <w:p w14:paraId="429983A5" w14:textId="0F464A60" w:rsidR="0030296E" w:rsidRPr="002257C4" w:rsidRDefault="00697A3F" w:rsidP="003C54C9">
            <w:pPr>
              <w:spacing w:after="200" w:line="276" w:lineRule="auto"/>
              <w:jc w:val="center"/>
              <w:rPr>
                <w:rFonts w:asciiTheme="minorHAnsi" w:hAnsiTheme="minorHAnsi" w:cs="Times New Roman"/>
                <w:b/>
                <w:bCs/>
                <w:noProof/>
                <w:color w:val="BFBFBF" w:themeColor="background1" w:themeShade="BF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noProof/>
                <w:color w:val="BFBFBF" w:themeColor="background1" w:themeShade="B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1" layoutInCell="1" allowOverlap="1" wp14:anchorId="20A41A3C" wp14:editId="16E70728">
                      <wp:simplePos x="0" y="0"/>
                      <wp:positionH relativeFrom="column">
                        <wp:posOffset>254635</wp:posOffset>
                      </wp:positionH>
                      <wp:positionV relativeFrom="page">
                        <wp:posOffset>2993390</wp:posOffset>
                      </wp:positionV>
                      <wp:extent cx="3995420" cy="292100"/>
                      <wp:effectExtent l="0" t="0" r="508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9542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EE1AA7" w14:textId="77777777" w:rsidR="003E7109" w:rsidRPr="00697A3F" w:rsidRDefault="003E7109" w:rsidP="003E710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Insert Property Address Here</w:t>
                                  </w:r>
                                </w:p>
                                <w:p w14:paraId="167C0796" w14:textId="00516D3B" w:rsidR="00697A3F" w:rsidRPr="00697A3F" w:rsidRDefault="00697A3F" w:rsidP="00697A3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41A3C" id="Text Box 11" o:spid="_x0000_s1032" type="#_x0000_t202" style="position:absolute;left:0;text-align:left;margin-left:20.05pt;margin-top:235.7pt;width:314.6pt;height:2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" fillcolor="white [3201]" stroked="f" strokeweight=".5pt">
                      <v:textbox>
                        <w:txbxContent>
                          <w:p w14:paraId="41EE1AA7" w14:textId="77777777" w:rsidR="003E7109" w:rsidRPr="00697A3F" w:rsidRDefault="003E7109" w:rsidP="003E710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Insert Property Address Here</w:t>
                            </w:r>
                          </w:p>
                          <w:p w14:paraId="167C0796" w14:textId="00516D3B" w:rsidR="00697A3F" w:rsidRPr="00697A3F" w:rsidRDefault="00697A3F" w:rsidP="00697A3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 w:rsidR="0011052F" w:rsidRPr="0030296E">
              <w:rPr>
                <w:rFonts w:asciiTheme="minorHAnsi" w:hAnsiTheme="minorHAnsi"/>
                <w:b/>
                <w:bCs/>
                <w:noProof/>
                <w:color w:val="BFBFBF" w:themeColor="background1" w:themeShade="BF"/>
                <w:sz w:val="20"/>
                <w:szCs w:val="20"/>
              </w:rPr>
              <w:drawing>
                <wp:anchor distT="0" distB="0" distL="91440" distR="114300" simplePos="0" relativeHeight="251728896" behindDoc="0" locked="1" layoutInCell="1" allowOverlap="0" wp14:anchorId="169FEC24" wp14:editId="06CE32E4">
                  <wp:simplePos x="0" y="0"/>
                  <wp:positionH relativeFrom="margin">
                    <wp:posOffset>71755</wp:posOffset>
                  </wp:positionH>
                  <wp:positionV relativeFrom="margin">
                    <wp:posOffset>0</wp:posOffset>
                  </wp:positionV>
                  <wp:extent cx="4036695" cy="3026410"/>
                  <wp:effectExtent l="0" t="0" r="1905" b="2540"/>
                  <wp:wrapSquare wrapText="bothSides"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695" cy="302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34" w:type="dxa"/>
          </w:tcPr>
          <w:p w14:paraId="6D3D6554" w14:textId="77777777" w:rsidR="00AC0D13" w:rsidRDefault="00AC0D13" w:rsidP="00AC0D13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E48E2EA" wp14:editId="4D370D21">
                      <wp:simplePos x="0" y="0"/>
                      <wp:positionH relativeFrom="column">
                        <wp:posOffset>3157855</wp:posOffset>
                      </wp:positionH>
                      <wp:positionV relativeFrom="page">
                        <wp:posOffset>97155</wp:posOffset>
                      </wp:positionV>
                      <wp:extent cx="1438275" cy="295275"/>
                      <wp:effectExtent l="0" t="0" r="9525" b="952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6BDE56" w14:textId="77777777" w:rsidR="00AC0D13" w:rsidRPr="002257C4" w:rsidRDefault="00AC0D13" w:rsidP="00AC0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  <w:r w:rsidRPr="002257C4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w:t>Commission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8E2EA" id="Text Box 18" o:spid="_x0000_s1033" type="#_x0000_t202" style="position:absolute;margin-left:248.65pt;margin-top:7.65pt;width:113.25pt;height:23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" fillcolor="window" stroked="f" strokeweight=".5pt">
                      <v:textbox>
                        <w:txbxContent>
                          <w:p w14:paraId="486BDE56" w14:textId="77777777" w:rsidR="00AC0D13" w:rsidRPr="002257C4" w:rsidRDefault="00AC0D13" w:rsidP="00AC0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257C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Commission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7F5F19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Price</w:t>
            </w: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:  </w:t>
            </w:r>
          </w:p>
          <w:p w14:paraId="67652A6B" w14:textId="1EAACCBF" w:rsidR="00AC0D13" w:rsidRDefault="003E7109" w:rsidP="00AC0D13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Space </w:t>
            </w:r>
            <w:r w:rsidR="00AC0D13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S</w:t>
            </w:r>
            <w:r w:rsidR="00892496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ize:</w:t>
            </w:r>
            <w:r w:rsidR="00AC0D13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  </w:t>
            </w:r>
          </w:p>
          <w:p w14:paraId="4534EC1A" w14:textId="199A2890" w:rsidR="003E7109" w:rsidRPr="0030296E" w:rsidRDefault="003E7109" w:rsidP="00AC0D13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Space </w:t>
            </w: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Type</w:t>
            </w: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:</w:t>
            </w:r>
          </w:p>
          <w:p w14:paraId="1671C2E2" w14:textId="77777777" w:rsidR="004E1A27" w:rsidRDefault="00AC0D13" w:rsidP="00AC0D13">
            <w:pPr>
              <w:pStyle w:val="Header"/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 w:rsidRPr="0030296E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Zoning</w:t>
            </w:r>
            <w:r w:rsidR="004E1A27"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: </w:t>
            </w:r>
          </w:p>
          <w:p w14:paraId="34737FD9" w14:textId="1B6896E6" w:rsidR="002257C4" w:rsidRDefault="004E1A27" w:rsidP="00AC0D13">
            <w:pPr>
              <w:pStyle w:val="Header"/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 </w:t>
            </w:r>
          </w:p>
          <w:p w14:paraId="19B04C37" w14:textId="77777777" w:rsidR="004E1A27" w:rsidRPr="00214A78" w:rsidRDefault="004E1A27" w:rsidP="004E1A27">
            <w:pPr>
              <w:pStyle w:val="Header"/>
              <w:tabs>
                <w:tab w:val="clear" w:pos="4680"/>
                <w:tab w:val="center" w:pos="2411"/>
              </w:tabs>
              <w:spacing w:before="100" w:beforeAutospacing="1"/>
              <w:ind w:right="43"/>
              <w:contextualSpacing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Brief Description:  </w:t>
            </w:r>
          </w:p>
          <w:p w14:paraId="6627A34A" w14:textId="77777777" w:rsidR="004E1A27" w:rsidRPr="004C0BB0" w:rsidRDefault="004E1A27" w:rsidP="00AC0D13">
            <w:pPr>
              <w:pStyle w:val="Header"/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2FDCF5F0" w14:textId="77777777" w:rsidR="002257C4" w:rsidRPr="0030296E" w:rsidRDefault="002257C4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4AD3B242" w14:textId="1D26786C" w:rsidR="002257C4" w:rsidRDefault="002257C4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67E68067" w14:textId="77777777" w:rsidR="003E7109" w:rsidRPr="007F5F19" w:rsidRDefault="003E7109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366A5F0D" w14:textId="77777777" w:rsidR="002257C4" w:rsidRDefault="002257C4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29CD3DBB" w14:textId="77777777" w:rsidR="002257C4" w:rsidRDefault="002257C4" w:rsidP="00BE520E">
            <w:pPr>
              <w:pStyle w:val="Header"/>
              <w:tabs>
                <w:tab w:val="clear" w:pos="4680"/>
              </w:tabs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147791D0" w14:textId="08C14A5E" w:rsidR="00892496" w:rsidRDefault="00892496" w:rsidP="00136E31">
            <w:pPr>
              <w:pStyle w:val="Header"/>
              <w:ind w:right="43"/>
              <w:contextualSpacing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7A4EAEEB" w14:textId="77777777" w:rsidR="003E7109" w:rsidRDefault="003E7109" w:rsidP="00136E31">
            <w:pPr>
              <w:pStyle w:val="Header"/>
              <w:ind w:right="43"/>
              <w:contextualSpacing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043FAAB9" w14:textId="77777777" w:rsidR="00892496" w:rsidRDefault="00892496" w:rsidP="00136E31">
            <w:pPr>
              <w:pStyle w:val="Header"/>
              <w:ind w:right="43"/>
              <w:contextualSpacing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780B3B9B" w14:textId="77777777" w:rsidR="00796458" w:rsidRDefault="00796458" w:rsidP="00796458">
            <w:pPr>
              <w:pStyle w:val="Header"/>
              <w:tabs>
                <w:tab w:val="clear" w:pos="4680"/>
              </w:tabs>
              <w:ind w:right="45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31ED97E0" w14:textId="2236D78C" w:rsidR="003E7109" w:rsidRPr="0030296E" w:rsidRDefault="003E7109" w:rsidP="003E7109">
            <w:pPr>
              <w:pStyle w:val="Header"/>
              <w:tabs>
                <w:tab w:val="clear" w:pos="4680"/>
              </w:tabs>
              <w:ind w:right="45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Listing Agent</w:t>
            </w: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 xml:space="preserve"> Name</w:t>
            </w:r>
          </w:p>
          <w:p w14:paraId="02E84B63" w14:textId="77777777" w:rsidR="003E7109" w:rsidRPr="0030296E" w:rsidRDefault="003E7109" w:rsidP="003E7109">
            <w:pPr>
              <w:pStyle w:val="Header"/>
              <w:tabs>
                <w:tab w:val="clear" w:pos="4680"/>
              </w:tabs>
              <w:ind w:right="45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color w:val="auto"/>
                <w:sz w:val="22"/>
                <w:szCs w:val="22"/>
              </w:rPr>
              <w:t>Phone</w:t>
            </w:r>
          </w:p>
          <w:p w14:paraId="24A0D4BB" w14:textId="77777777" w:rsidR="003E7109" w:rsidRDefault="003E7109" w:rsidP="003E7109">
            <w:pPr>
              <w:pStyle w:val="Header"/>
              <w:tabs>
                <w:tab w:val="clear" w:pos="4680"/>
              </w:tabs>
              <w:ind w:right="45"/>
              <w:jc w:val="center"/>
              <w:rPr>
                <w:rStyle w:val="Hyperlink"/>
                <w:rFonts w:asciiTheme="minorHAnsi" w:hAnsiTheme="minorHAnsi" w:cs="Times New Roman"/>
                <w:sz w:val="22"/>
                <w:szCs w:val="22"/>
              </w:rPr>
            </w:pPr>
            <w:hyperlink r:id="rId11" w:history="1">
              <w:r>
                <w:rPr>
                  <w:rStyle w:val="Hyperlink"/>
                  <w:rFonts w:asciiTheme="minorHAnsi" w:hAnsiTheme="minorHAnsi" w:cs="Times New Roman"/>
                  <w:sz w:val="22"/>
                  <w:szCs w:val="22"/>
                </w:rPr>
                <w:t>email</w:t>
              </w:r>
            </w:hyperlink>
          </w:p>
          <w:p w14:paraId="5390DE09" w14:textId="072D831A" w:rsidR="00136E31" w:rsidRPr="007F5F19" w:rsidRDefault="00136E31" w:rsidP="00136E31">
            <w:pPr>
              <w:pStyle w:val="Header"/>
              <w:tabs>
                <w:tab w:val="clear" w:pos="4680"/>
              </w:tabs>
              <w:ind w:right="45"/>
              <w:jc w:val="center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  <w:p w14:paraId="6262409E" w14:textId="2F6680D1" w:rsidR="007F5F19" w:rsidRPr="003E30C6" w:rsidRDefault="007F5F19" w:rsidP="003E30C6">
            <w:pPr>
              <w:pStyle w:val="Header"/>
              <w:ind w:right="45"/>
              <w:rPr>
                <w:rFonts w:asciiTheme="minorHAnsi" w:hAnsiTheme="minorHAnsi" w:cs="Times New Roman"/>
                <w:color w:val="auto"/>
                <w:sz w:val="22"/>
                <w:szCs w:val="22"/>
              </w:rPr>
            </w:pPr>
          </w:p>
        </w:tc>
      </w:tr>
    </w:tbl>
    <w:p w14:paraId="6F7256AB" w14:textId="58F5B84A" w:rsidR="00D15C11" w:rsidRPr="003E30C6" w:rsidRDefault="00D15C11" w:rsidP="00BE520E">
      <w:pPr>
        <w:tabs>
          <w:tab w:val="left" w:pos="10440"/>
        </w:tabs>
        <w:ind w:right="216"/>
        <w:rPr>
          <w:rFonts w:asciiTheme="minorHAnsi" w:hAnsiTheme="minorHAnsi"/>
        </w:rPr>
      </w:pPr>
    </w:p>
    <w:sectPr w:rsidR="00D15C11" w:rsidRPr="003E30C6" w:rsidSect="00B7062E">
      <w:headerReference w:type="default" r:id="rId12"/>
      <w:pgSz w:w="15840" w:h="12240" w:orient="landscape" w:code="1"/>
      <w:pgMar w:top="432" w:right="864" w:bottom="288" w:left="864" w:header="144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12C3D0" w14:textId="77777777" w:rsidR="00110C2F" w:rsidRDefault="00110C2F" w:rsidP="0052472B">
      <w:pPr>
        <w:spacing w:line="240" w:lineRule="auto"/>
      </w:pPr>
      <w:r>
        <w:separator/>
      </w:r>
    </w:p>
  </w:endnote>
  <w:endnote w:type="continuationSeparator" w:id="0">
    <w:p w14:paraId="4DB7D400" w14:textId="77777777" w:rsidR="00110C2F" w:rsidRDefault="00110C2F" w:rsidP="005247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1" w:fontKey="{AD7ACD8E-5312-4E00-87B0-49AAA1D8079B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Bold r:id="rId2" w:fontKey="{33E39DEB-3451-40BE-8535-9ECCD89E6A81}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  <w:embedRegular r:id="rId3" w:fontKey="{8C955F8A-96BB-4520-A6D7-EEBB9757B9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F9C21D0-CFE6-4917-8C47-B6762615BB27}"/>
    <w:embedBold r:id="rId5" w:fontKey="{D081B320-0265-467F-81FF-0FA8B5463D56}"/>
    <w:embedItalic r:id="rId6" w:fontKey="{901EFE3D-FA64-4DBE-B91F-E020BB71B0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CFA427B-816C-42DB-B8BF-CA144023F133}"/>
    <w:embedBold r:id="rId8" w:fontKey="{15273505-6DFF-4D4A-98D0-29980AD9881A}"/>
    <w:embedItalic r:id="rId9" w:fontKey="{CE5B4B45-172B-46B4-9A8E-B97147977B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A70DC960-2D70-42D0-94B9-CB51A3B0916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08DCCC22-13E0-4739-A098-5B3E24A3DB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AAE99C" w14:textId="77777777" w:rsidR="00110C2F" w:rsidRDefault="00110C2F" w:rsidP="0052472B">
      <w:pPr>
        <w:spacing w:line="240" w:lineRule="auto"/>
      </w:pPr>
      <w:r>
        <w:separator/>
      </w:r>
    </w:p>
  </w:footnote>
  <w:footnote w:type="continuationSeparator" w:id="0">
    <w:p w14:paraId="6D97933A" w14:textId="77777777" w:rsidR="00110C2F" w:rsidRDefault="00110C2F" w:rsidP="005247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BA1DB" w14:textId="3460CE8B" w:rsidR="0052472B" w:rsidRDefault="005247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1E83B1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E8A9C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80B6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9024D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D3247B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E0057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5AF6B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EA61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00248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1E082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◗"/>
      <w:lvlJc w:val="left"/>
      <w:pPr>
        <w:ind w:left="663" w:hanging="380"/>
      </w:pPr>
      <w:rPr>
        <w:rFonts w:ascii="MV Boli" w:hAnsi="MV Boli" w:cs="MV Boli"/>
        <w:b w:val="0"/>
        <w:bCs w:val="0"/>
        <w:color w:val="B81D22"/>
        <w:w w:val="52"/>
        <w:sz w:val="24"/>
        <w:szCs w:val="24"/>
      </w:rPr>
    </w:lvl>
    <w:lvl w:ilvl="1">
      <w:numFmt w:val="bullet"/>
      <w:lvlText w:val="•"/>
      <w:lvlJc w:val="left"/>
      <w:pPr>
        <w:ind w:left="1598" w:hanging="380"/>
      </w:pPr>
    </w:lvl>
    <w:lvl w:ilvl="2">
      <w:numFmt w:val="bullet"/>
      <w:lvlText w:val="•"/>
      <w:lvlJc w:val="left"/>
      <w:pPr>
        <w:ind w:left="2536" w:hanging="380"/>
      </w:pPr>
    </w:lvl>
    <w:lvl w:ilvl="3">
      <w:numFmt w:val="bullet"/>
      <w:lvlText w:val="•"/>
      <w:lvlJc w:val="left"/>
      <w:pPr>
        <w:ind w:left="3474" w:hanging="380"/>
      </w:pPr>
    </w:lvl>
    <w:lvl w:ilvl="4">
      <w:numFmt w:val="bullet"/>
      <w:lvlText w:val="•"/>
      <w:lvlJc w:val="left"/>
      <w:pPr>
        <w:ind w:left="4412" w:hanging="380"/>
      </w:pPr>
    </w:lvl>
    <w:lvl w:ilvl="5">
      <w:numFmt w:val="bullet"/>
      <w:lvlText w:val="•"/>
      <w:lvlJc w:val="left"/>
      <w:pPr>
        <w:ind w:left="5350" w:hanging="380"/>
      </w:pPr>
    </w:lvl>
    <w:lvl w:ilvl="6">
      <w:numFmt w:val="bullet"/>
      <w:lvlText w:val="•"/>
      <w:lvlJc w:val="left"/>
      <w:pPr>
        <w:ind w:left="6288" w:hanging="380"/>
      </w:pPr>
    </w:lvl>
    <w:lvl w:ilvl="7">
      <w:numFmt w:val="bullet"/>
      <w:lvlText w:val="•"/>
      <w:lvlJc w:val="left"/>
      <w:pPr>
        <w:ind w:left="7226" w:hanging="380"/>
      </w:pPr>
    </w:lvl>
    <w:lvl w:ilvl="8">
      <w:numFmt w:val="bullet"/>
      <w:lvlText w:val="•"/>
      <w:lvlJc w:val="left"/>
      <w:pPr>
        <w:ind w:left="8164" w:hanging="380"/>
      </w:pPr>
    </w:lvl>
  </w:abstractNum>
  <w:abstractNum w:abstractNumId="11" w15:restartNumberingAfterBreak="0">
    <w:nsid w:val="14A64FB9"/>
    <w:multiLevelType w:val="multilevel"/>
    <w:tmpl w:val="7E4230EA"/>
    <w:lvl w:ilvl="0">
      <w:start w:val="1"/>
      <w:numFmt w:val="bullet"/>
      <w:lvlText w:val=""/>
      <w:lvlJc w:val="left"/>
      <w:pPr>
        <w:ind w:left="663" w:hanging="380"/>
      </w:pPr>
      <w:rPr>
        <w:rFonts w:ascii="Wingdings 3" w:hAnsi="Wingdings 3" w:hint="default"/>
        <w:b/>
        <w:bCs w:val="0"/>
        <w:i w:val="0"/>
        <w:color w:val="C0504D" w:themeColor="accent2"/>
        <w:w w:val="52"/>
        <w:sz w:val="24"/>
        <w:szCs w:val="24"/>
      </w:rPr>
    </w:lvl>
    <w:lvl w:ilvl="1">
      <w:numFmt w:val="bullet"/>
      <w:lvlText w:val="•"/>
      <w:lvlJc w:val="left"/>
      <w:pPr>
        <w:ind w:left="1598" w:hanging="380"/>
      </w:pPr>
    </w:lvl>
    <w:lvl w:ilvl="2">
      <w:numFmt w:val="bullet"/>
      <w:lvlText w:val="•"/>
      <w:lvlJc w:val="left"/>
      <w:pPr>
        <w:ind w:left="2536" w:hanging="380"/>
      </w:pPr>
    </w:lvl>
    <w:lvl w:ilvl="3">
      <w:numFmt w:val="bullet"/>
      <w:lvlText w:val="•"/>
      <w:lvlJc w:val="left"/>
      <w:pPr>
        <w:ind w:left="3474" w:hanging="380"/>
      </w:pPr>
    </w:lvl>
    <w:lvl w:ilvl="4">
      <w:numFmt w:val="bullet"/>
      <w:lvlText w:val="•"/>
      <w:lvlJc w:val="left"/>
      <w:pPr>
        <w:ind w:left="4412" w:hanging="380"/>
      </w:pPr>
    </w:lvl>
    <w:lvl w:ilvl="5">
      <w:numFmt w:val="bullet"/>
      <w:lvlText w:val="•"/>
      <w:lvlJc w:val="left"/>
      <w:pPr>
        <w:ind w:left="5350" w:hanging="380"/>
      </w:pPr>
    </w:lvl>
    <w:lvl w:ilvl="6">
      <w:numFmt w:val="bullet"/>
      <w:lvlText w:val="•"/>
      <w:lvlJc w:val="left"/>
      <w:pPr>
        <w:ind w:left="6288" w:hanging="380"/>
      </w:pPr>
    </w:lvl>
    <w:lvl w:ilvl="7">
      <w:numFmt w:val="bullet"/>
      <w:lvlText w:val="•"/>
      <w:lvlJc w:val="left"/>
      <w:pPr>
        <w:ind w:left="7226" w:hanging="380"/>
      </w:pPr>
    </w:lvl>
    <w:lvl w:ilvl="8">
      <w:numFmt w:val="bullet"/>
      <w:lvlText w:val="•"/>
      <w:lvlJc w:val="left"/>
      <w:pPr>
        <w:ind w:left="8164" w:hanging="380"/>
      </w:pPr>
    </w:lvl>
  </w:abstractNum>
  <w:abstractNum w:abstractNumId="12" w15:restartNumberingAfterBreak="0">
    <w:nsid w:val="37EB745D"/>
    <w:multiLevelType w:val="multilevel"/>
    <w:tmpl w:val="BDD2A44E"/>
    <w:lvl w:ilvl="0">
      <w:start w:val="1"/>
      <w:numFmt w:val="bullet"/>
      <w:lvlText w:val=""/>
      <w:lvlJc w:val="left"/>
      <w:pPr>
        <w:ind w:left="663" w:hanging="380"/>
      </w:pPr>
      <w:rPr>
        <w:rFonts w:ascii="Wingdings 3" w:hAnsi="Wingdings 3" w:hint="default"/>
        <w:b/>
        <w:bCs w:val="0"/>
        <w:i w:val="0"/>
        <w:color w:val="C0504D" w:themeColor="accent2"/>
        <w:w w:val="52"/>
        <w:sz w:val="24"/>
        <w:szCs w:val="24"/>
      </w:rPr>
    </w:lvl>
    <w:lvl w:ilvl="1">
      <w:numFmt w:val="bullet"/>
      <w:lvlText w:val="•"/>
      <w:lvlJc w:val="left"/>
      <w:pPr>
        <w:ind w:left="1598" w:hanging="380"/>
      </w:pPr>
    </w:lvl>
    <w:lvl w:ilvl="2">
      <w:numFmt w:val="bullet"/>
      <w:lvlText w:val="•"/>
      <w:lvlJc w:val="left"/>
      <w:pPr>
        <w:ind w:left="2536" w:hanging="380"/>
      </w:pPr>
    </w:lvl>
    <w:lvl w:ilvl="3">
      <w:numFmt w:val="bullet"/>
      <w:lvlText w:val="•"/>
      <w:lvlJc w:val="left"/>
      <w:pPr>
        <w:ind w:left="3474" w:hanging="380"/>
      </w:pPr>
    </w:lvl>
    <w:lvl w:ilvl="4">
      <w:numFmt w:val="bullet"/>
      <w:lvlText w:val="•"/>
      <w:lvlJc w:val="left"/>
      <w:pPr>
        <w:ind w:left="4412" w:hanging="380"/>
      </w:pPr>
    </w:lvl>
    <w:lvl w:ilvl="5">
      <w:numFmt w:val="bullet"/>
      <w:lvlText w:val="•"/>
      <w:lvlJc w:val="left"/>
      <w:pPr>
        <w:ind w:left="5350" w:hanging="380"/>
      </w:pPr>
    </w:lvl>
    <w:lvl w:ilvl="6">
      <w:numFmt w:val="bullet"/>
      <w:lvlText w:val="•"/>
      <w:lvlJc w:val="left"/>
      <w:pPr>
        <w:ind w:left="6288" w:hanging="380"/>
      </w:pPr>
    </w:lvl>
    <w:lvl w:ilvl="7">
      <w:numFmt w:val="bullet"/>
      <w:lvlText w:val="•"/>
      <w:lvlJc w:val="left"/>
      <w:pPr>
        <w:ind w:left="7226" w:hanging="380"/>
      </w:pPr>
    </w:lvl>
    <w:lvl w:ilvl="8">
      <w:numFmt w:val="bullet"/>
      <w:lvlText w:val="•"/>
      <w:lvlJc w:val="left"/>
      <w:pPr>
        <w:ind w:left="8164" w:hanging="38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F23"/>
    <w:rsid w:val="000172C2"/>
    <w:rsid w:val="00022BF6"/>
    <w:rsid w:val="00027CEE"/>
    <w:rsid w:val="00052CA3"/>
    <w:rsid w:val="000602EC"/>
    <w:rsid w:val="000B6043"/>
    <w:rsid w:val="000B6F1E"/>
    <w:rsid w:val="000C688F"/>
    <w:rsid w:val="000E6810"/>
    <w:rsid w:val="0011052F"/>
    <w:rsid w:val="00110C2F"/>
    <w:rsid w:val="00136E31"/>
    <w:rsid w:val="001836D3"/>
    <w:rsid w:val="001A6811"/>
    <w:rsid w:val="00214A78"/>
    <w:rsid w:val="002257C4"/>
    <w:rsid w:val="00233AF8"/>
    <w:rsid w:val="00297E36"/>
    <w:rsid w:val="002A0C0D"/>
    <w:rsid w:val="002A7D36"/>
    <w:rsid w:val="002B5EBF"/>
    <w:rsid w:val="002C7B08"/>
    <w:rsid w:val="002E570E"/>
    <w:rsid w:val="002F7B16"/>
    <w:rsid w:val="0030296E"/>
    <w:rsid w:val="003355A4"/>
    <w:rsid w:val="00395B7D"/>
    <w:rsid w:val="003B4A19"/>
    <w:rsid w:val="003C54C9"/>
    <w:rsid w:val="003D4DC2"/>
    <w:rsid w:val="003E30C6"/>
    <w:rsid w:val="003E7109"/>
    <w:rsid w:val="003F1C6B"/>
    <w:rsid w:val="004252CB"/>
    <w:rsid w:val="004410F0"/>
    <w:rsid w:val="00443CAF"/>
    <w:rsid w:val="00463B35"/>
    <w:rsid w:val="00492626"/>
    <w:rsid w:val="004C0BB0"/>
    <w:rsid w:val="004C736D"/>
    <w:rsid w:val="004D6B9C"/>
    <w:rsid w:val="004E1A27"/>
    <w:rsid w:val="004E5614"/>
    <w:rsid w:val="005066D7"/>
    <w:rsid w:val="005168FA"/>
    <w:rsid w:val="00523256"/>
    <w:rsid w:val="0052472B"/>
    <w:rsid w:val="00527593"/>
    <w:rsid w:val="00533FA5"/>
    <w:rsid w:val="005723AE"/>
    <w:rsid w:val="00577E64"/>
    <w:rsid w:val="00597D39"/>
    <w:rsid w:val="005F0046"/>
    <w:rsid w:val="00611CB9"/>
    <w:rsid w:val="00620383"/>
    <w:rsid w:val="00646530"/>
    <w:rsid w:val="006527F1"/>
    <w:rsid w:val="00661D2C"/>
    <w:rsid w:val="00697A3F"/>
    <w:rsid w:val="006A1054"/>
    <w:rsid w:val="006C35F4"/>
    <w:rsid w:val="0072268F"/>
    <w:rsid w:val="00726068"/>
    <w:rsid w:val="00796458"/>
    <w:rsid w:val="007A59DE"/>
    <w:rsid w:val="007D70F7"/>
    <w:rsid w:val="007D7E56"/>
    <w:rsid w:val="007E33E2"/>
    <w:rsid w:val="007F5F19"/>
    <w:rsid w:val="00802AFE"/>
    <w:rsid w:val="0080563D"/>
    <w:rsid w:val="00833160"/>
    <w:rsid w:val="00844323"/>
    <w:rsid w:val="00887034"/>
    <w:rsid w:val="00892496"/>
    <w:rsid w:val="008A741C"/>
    <w:rsid w:val="008C63EB"/>
    <w:rsid w:val="008C7FA0"/>
    <w:rsid w:val="008D5605"/>
    <w:rsid w:val="008E6BA2"/>
    <w:rsid w:val="008F2C56"/>
    <w:rsid w:val="00926F04"/>
    <w:rsid w:val="00937FDD"/>
    <w:rsid w:val="00962C05"/>
    <w:rsid w:val="009A63D8"/>
    <w:rsid w:val="009C4E8A"/>
    <w:rsid w:val="00A44812"/>
    <w:rsid w:val="00A532EC"/>
    <w:rsid w:val="00A80ED5"/>
    <w:rsid w:val="00A9343A"/>
    <w:rsid w:val="00A947B8"/>
    <w:rsid w:val="00AB59DA"/>
    <w:rsid w:val="00AC0D13"/>
    <w:rsid w:val="00AC7A1C"/>
    <w:rsid w:val="00AE28D8"/>
    <w:rsid w:val="00AE6523"/>
    <w:rsid w:val="00B127F7"/>
    <w:rsid w:val="00B23F23"/>
    <w:rsid w:val="00B7062E"/>
    <w:rsid w:val="00B84833"/>
    <w:rsid w:val="00B855A1"/>
    <w:rsid w:val="00BB02F3"/>
    <w:rsid w:val="00BB11AE"/>
    <w:rsid w:val="00BC0DDD"/>
    <w:rsid w:val="00BC4CD9"/>
    <w:rsid w:val="00BC5C57"/>
    <w:rsid w:val="00BE520E"/>
    <w:rsid w:val="00C06B7F"/>
    <w:rsid w:val="00C16681"/>
    <w:rsid w:val="00C414F5"/>
    <w:rsid w:val="00C72342"/>
    <w:rsid w:val="00C73081"/>
    <w:rsid w:val="00C81798"/>
    <w:rsid w:val="00CE6515"/>
    <w:rsid w:val="00CF09C0"/>
    <w:rsid w:val="00D15C11"/>
    <w:rsid w:val="00D24D14"/>
    <w:rsid w:val="00D366D0"/>
    <w:rsid w:val="00D47D82"/>
    <w:rsid w:val="00D52B54"/>
    <w:rsid w:val="00D65CE5"/>
    <w:rsid w:val="00D87C53"/>
    <w:rsid w:val="00DB77FF"/>
    <w:rsid w:val="00DE3FD7"/>
    <w:rsid w:val="00E017CA"/>
    <w:rsid w:val="00E06034"/>
    <w:rsid w:val="00E279AA"/>
    <w:rsid w:val="00E610DD"/>
    <w:rsid w:val="00E648F4"/>
    <w:rsid w:val="00EA269E"/>
    <w:rsid w:val="00EC3BCA"/>
    <w:rsid w:val="00EC4F43"/>
    <w:rsid w:val="00EE0421"/>
    <w:rsid w:val="00F01ACE"/>
    <w:rsid w:val="00F20FA5"/>
    <w:rsid w:val="00F2216C"/>
    <w:rsid w:val="00F304A1"/>
    <w:rsid w:val="00F50C13"/>
    <w:rsid w:val="00F74212"/>
    <w:rsid w:val="00F843B3"/>
    <w:rsid w:val="00FA77A0"/>
    <w:rsid w:val="00FB0267"/>
    <w:rsid w:val="00FC28BA"/>
    <w:rsid w:val="00FF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8821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lonna MT" w:eastAsia="Arial" w:hAnsi="Colonna MT" w:cs="Gotham Book"/>
        <w:color w:val="000000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BlockText"/>
    <w:qFormat/>
    <w:rsid w:val="004C736D"/>
    <w:pPr>
      <w:spacing w:after="0"/>
    </w:pPr>
    <w:rPr>
      <w:rFonts w:ascii="Gotham Book" w:hAnsi="Gotham Book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06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062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06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06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062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062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062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062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062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link w:val="H1Char"/>
    <w:qFormat/>
    <w:rsid w:val="00F20FA5"/>
    <w:pPr>
      <w:spacing w:after="0"/>
      <w:jc w:val="center"/>
    </w:pPr>
    <w:rPr>
      <w:rFonts w:ascii="Gotham Book" w:eastAsiaTheme="majorEastAsia" w:hAnsi="Gotham Book" w:cstheme="majorBidi"/>
      <w:b/>
      <w:i/>
      <w:iCs/>
      <w:color w:val="404040" w:themeColor="text1" w:themeTint="BF"/>
      <w:sz w:val="48"/>
    </w:rPr>
  </w:style>
  <w:style w:type="character" w:customStyle="1" w:styleId="H1Char">
    <w:name w:val="H1 Char"/>
    <w:basedOn w:val="DefaultParagraphFont"/>
    <w:link w:val="H1"/>
    <w:rsid w:val="00F20FA5"/>
    <w:rPr>
      <w:rFonts w:ascii="Gotham Book" w:eastAsiaTheme="majorEastAsia" w:hAnsi="Gotham Book" w:cstheme="majorBidi"/>
      <w:b/>
      <w:i/>
      <w:iCs/>
      <w:color w:val="404040" w:themeColor="text1" w:themeTint="BF"/>
      <w:sz w:val="48"/>
    </w:rPr>
  </w:style>
  <w:style w:type="paragraph" w:styleId="BlockText">
    <w:name w:val="Block Text"/>
    <w:basedOn w:val="Normal"/>
    <w:uiPriority w:val="99"/>
    <w:semiHidden/>
    <w:unhideWhenUsed/>
    <w:rsid w:val="004C736D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52472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72B"/>
    <w:rPr>
      <w:rFonts w:ascii="Gotham Book" w:hAnsi="Gotham Book"/>
      <w:color w:val="000000" w:themeColor="text1"/>
    </w:rPr>
  </w:style>
  <w:style w:type="paragraph" w:styleId="Footer">
    <w:name w:val="footer"/>
    <w:basedOn w:val="Normal"/>
    <w:link w:val="FooterChar"/>
    <w:uiPriority w:val="99"/>
    <w:unhideWhenUsed/>
    <w:rsid w:val="0052472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72B"/>
    <w:rPr>
      <w:rFonts w:ascii="Gotham Book" w:hAnsi="Gotham Book"/>
      <w:color w:val="000000" w:themeColor="text1"/>
    </w:rPr>
  </w:style>
  <w:style w:type="table" w:styleId="TableGrid">
    <w:name w:val="Table Grid"/>
    <w:basedOn w:val="TableNormal"/>
    <w:uiPriority w:val="59"/>
    <w:rsid w:val="00524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unhideWhenUsed/>
    <w:rsid w:val="00523256"/>
  </w:style>
  <w:style w:type="character" w:styleId="PlaceholderText">
    <w:name w:val="Placeholder Text"/>
    <w:basedOn w:val="DefaultParagraphFont"/>
    <w:uiPriority w:val="99"/>
    <w:semiHidden/>
    <w:rsid w:val="00395B7D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CF09C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E65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65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6523"/>
    <w:rPr>
      <w:rFonts w:ascii="Gotham Book" w:hAnsi="Gotham Book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65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6523"/>
    <w:rPr>
      <w:rFonts w:ascii="Gotham Book" w:hAnsi="Gotham Book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52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523"/>
    <w:rPr>
      <w:rFonts w:ascii="Segoe UI" w:hAnsi="Segoe UI" w:cs="Segoe UI"/>
      <w:color w:val="000000" w:themeColor="text1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214A7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14A78"/>
    <w:rPr>
      <w:rFonts w:ascii="Gotham Book" w:hAnsi="Gotham Book"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214A7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4A78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B7062E"/>
  </w:style>
  <w:style w:type="paragraph" w:styleId="BodyText2">
    <w:name w:val="Body Text 2"/>
    <w:basedOn w:val="Normal"/>
    <w:link w:val="BodyText2Char"/>
    <w:uiPriority w:val="99"/>
    <w:semiHidden/>
    <w:unhideWhenUsed/>
    <w:rsid w:val="00B7062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7062E"/>
    <w:rPr>
      <w:rFonts w:ascii="Gotham Book" w:hAnsi="Gotham Book"/>
      <w:color w:val="000000" w:themeColor="text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7062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7062E"/>
    <w:rPr>
      <w:rFonts w:ascii="Gotham Book" w:hAnsi="Gotham Book"/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7062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7062E"/>
    <w:rPr>
      <w:rFonts w:ascii="Gotham Book" w:hAnsi="Gotham Book"/>
      <w:color w:val="000000" w:themeColor="text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7062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7062E"/>
    <w:rPr>
      <w:rFonts w:ascii="Gotham Book" w:hAnsi="Gotham Book"/>
      <w:color w:val="000000" w:themeColor="text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7062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7062E"/>
    <w:rPr>
      <w:rFonts w:ascii="Gotham Book" w:hAnsi="Gotham Book"/>
      <w:color w:val="000000" w:themeColor="text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7062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7062E"/>
    <w:rPr>
      <w:rFonts w:ascii="Gotham Book" w:hAnsi="Gotham Book"/>
      <w:color w:val="000000" w:themeColor="text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7062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7062E"/>
    <w:rPr>
      <w:rFonts w:ascii="Gotham Book" w:hAnsi="Gotham Book"/>
      <w:color w:val="000000" w:themeColor="text1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B7062E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7062E"/>
    <w:rPr>
      <w:rFonts w:ascii="Gotham Book" w:hAnsi="Gotham Book"/>
      <w:color w:val="000000" w:themeColor="text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7062E"/>
  </w:style>
  <w:style w:type="character" w:customStyle="1" w:styleId="DateChar">
    <w:name w:val="Date Char"/>
    <w:basedOn w:val="DefaultParagraphFont"/>
    <w:link w:val="Date"/>
    <w:uiPriority w:val="99"/>
    <w:semiHidden/>
    <w:rsid w:val="00B7062E"/>
    <w:rPr>
      <w:rFonts w:ascii="Gotham Book" w:hAnsi="Gotham Book"/>
      <w:color w:val="000000" w:themeColor="tex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7062E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7062E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7062E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7062E"/>
    <w:rPr>
      <w:rFonts w:ascii="Gotham Book" w:hAnsi="Gotham Book"/>
      <w:color w:val="000000" w:themeColor="text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7062E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7062E"/>
    <w:rPr>
      <w:rFonts w:ascii="Gotham Book" w:hAnsi="Gotham Book"/>
      <w:color w:val="000000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7062E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B7062E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7062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7062E"/>
    <w:rPr>
      <w:rFonts w:ascii="Gotham Book" w:hAnsi="Gotham Book"/>
      <w:color w:val="000000" w:themeColor="text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706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06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062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062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062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062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062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062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062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7062E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7062E"/>
    <w:rPr>
      <w:rFonts w:ascii="Gotham Book" w:hAnsi="Gotham Book"/>
      <w:i/>
      <w:iCs/>
      <w:color w:val="000000" w:themeColor="text1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7062E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7062E"/>
    <w:rPr>
      <w:rFonts w:ascii="Consolas" w:hAnsi="Consolas"/>
      <w:color w:val="000000" w:themeColor="text1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7062E"/>
    <w:pPr>
      <w:spacing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7062E"/>
    <w:pPr>
      <w:spacing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7062E"/>
    <w:pPr>
      <w:spacing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7062E"/>
    <w:pPr>
      <w:spacing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7062E"/>
    <w:pPr>
      <w:spacing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7062E"/>
    <w:pPr>
      <w:spacing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7062E"/>
    <w:pPr>
      <w:spacing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7062E"/>
    <w:pPr>
      <w:spacing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7062E"/>
    <w:pPr>
      <w:spacing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7062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062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062E"/>
    <w:rPr>
      <w:rFonts w:ascii="Gotham Book" w:hAnsi="Gotham Book"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B7062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7062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7062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7062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7062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7062E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7062E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7062E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7062E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7062E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7062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7062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7062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7062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7062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7062E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7062E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7062E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7062E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7062E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B7062E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B7062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color w:val="000000" w:themeColor="text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7062E"/>
    <w:rPr>
      <w:rFonts w:ascii="Consolas" w:hAnsi="Consolas"/>
      <w:color w:val="000000" w:themeColor="text1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7062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7062E"/>
    <w:rPr>
      <w:rFonts w:asciiTheme="majorHAnsi" w:eastAsiaTheme="majorEastAsia" w:hAnsiTheme="majorHAnsi" w:cstheme="majorBidi"/>
      <w:color w:val="000000" w:themeColor="text1"/>
      <w:shd w:val="pct20" w:color="auto" w:fill="auto"/>
    </w:rPr>
  </w:style>
  <w:style w:type="paragraph" w:styleId="NoSpacing">
    <w:name w:val="No Spacing"/>
    <w:uiPriority w:val="1"/>
    <w:qFormat/>
    <w:rsid w:val="00B7062E"/>
    <w:pPr>
      <w:spacing w:after="0" w:line="240" w:lineRule="auto"/>
    </w:pPr>
    <w:rPr>
      <w:rFonts w:ascii="Gotham Book" w:hAnsi="Gotham Book"/>
      <w:color w:val="000000" w:themeColor="text1"/>
    </w:rPr>
  </w:style>
  <w:style w:type="paragraph" w:styleId="NormalWeb">
    <w:name w:val="Normal (Web)"/>
    <w:basedOn w:val="Normal"/>
    <w:uiPriority w:val="99"/>
    <w:semiHidden/>
    <w:unhideWhenUsed/>
    <w:rsid w:val="00B7062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B7062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7062E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7062E"/>
    <w:rPr>
      <w:rFonts w:ascii="Gotham Book" w:hAnsi="Gotham Book"/>
      <w:color w:val="000000" w:themeColor="tex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7062E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7062E"/>
    <w:rPr>
      <w:rFonts w:ascii="Consolas" w:hAnsi="Consolas"/>
      <w:color w:val="000000" w:themeColor="text1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B7062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062E"/>
    <w:rPr>
      <w:rFonts w:ascii="Gotham Book" w:hAnsi="Gotham Book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7062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7062E"/>
    <w:rPr>
      <w:rFonts w:ascii="Gotham Book" w:hAnsi="Gotham Book"/>
      <w:color w:val="000000" w:themeColor="text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7062E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7062E"/>
    <w:rPr>
      <w:rFonts w:ascii="Gotham Book" w:hAnsi="Gotham Book"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06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7062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7062E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7062E"/>
  </w:style>
  <w:style w:type="paragraph" w:styleId="Title">
    <w:name w:val="Title"/>
    <w:basedOn w:val="Normal"/>
    <w:next w:val="Normal"/>
    <w:link w:val="TitleChar"/>
    <w:uiPriority w:val="10"/>
    <w:qFormat/>
    <w:rsid w:val="00B7062E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062E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B7062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7062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7062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7062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7062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7062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7062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7062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7062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7062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062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ave@mcenearney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cave@mcenearney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ecave@mcenearney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cave@mcenearney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MAREMA Property.dotx</Template>
  <TotalTime>33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</dc:creator>
  <cp:keywords/>
  <dc:description/>
  <cp:lastModifiedBy>Sharon Cave</cp:lastModifiedBy>
  <cp:revision>4</cp:revision>
  <cp:lastPrinted>2020-04-10T13:59:00Z</cp:lastPrinted>
  <dcterms:created xsi:type="dcterms:W3CDTF">2020-06-10T17:44:00Z</dcterms:created>
  <dcterms:modified xsi:type="dcterms:W3CDTF">2020-06-10T18:15:00Z</dcterms:modified>
</cp:coreProperties>
</file>